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EB7" w:rsidRPr="00B9686B" w:rsidRDefault="00B9686B">
      <w:pPr>
        <w:rPr>
          <w:b/>
          <w:sz w:val="24"/>
          <w:szCs w:val="24"/>
        </w:rPr>
      </w:pPr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</w:t>
      </w:r>
      <w:r>
        <w:tab/>
      </w:r>
      <w:r w:rsidRPr="00B9686B">
        <w:rPr>
          <w:b/>
          <w:sz w:val="24"/>
          <w:szCs w:val="24"/>
        </w:rPr>
        <w:t>06.09.2018</w:t>
      </w:r>
    </w:p>
    <w:p w:rsidR="0026338C" w:rsidRDefault="0026338C"/>
    <w:p w:rsidR="0026338C" w:rsidRDefault="0026338C">
      <w:pPr>
        <w:rPr>
          <w:b/>
          <w:sz w:val="40"/>
          <w:szCs w:val="40"/>
        </w:rPr>
      </w:pPr>
      <w:r w:rsidRPr="0026338C">
        <w:rPr>
          <w:b/>
          <w:sz w:val="40"/>
          <w:szCs w:val="40"/>
        </w:rPr>
        <w:t>Reparaturanleitung Flynet Ducato</w:t>
      </w:r>
    </w:p>
    <w:p w:rsidR="00B9686B" w:rsidRDefault="00B9686B">
      <w:pPr>
        <w:rPr>
          <w:b/>
          <w:sz w:val="40"/>
          <w:szCs w:val="40"/>
        </w:rPr>
      </w:pPr>
      <w:r>
        <w:rPr>
          <w:b/>
          <w:sz w:val="40"/>
          <w:szCs w:val="40"/>
        </w:rPr>
        <w:t>Dometic Seitz</w:t>
      </w:r>
    </w:p>
    <w:p w:rsidR="0026338C" w:rsidRDefault="0026338C">
      <w:pPr>
        <w:rPr>
          <w:b/>
          <w:sz w:val="40"/>
          <w:szCs w:val="40"/>
        </w:rPr>
      </w:pPr>
    </w:p>
    <w:p w:rsidR="0026338C" w:rsidRDefault="0026338C">
      <w:pPr>
        <w:rPr>
          <w:b/>
          <w:sz w:val="40"/>
          <w:szCs w:val="40"/>
        </w:rPr>
      </w:pPr>
    </w:p>
    <w:p w:rsidR="0026338C" w:rsidRDefault="0026338C">
      <w:pPr>
        <w:rPr>
          <w:b/>
          <w:sz w:val="40"/>
          <w:szCs w:val="40"/>
        </w:rPr>
      </w:pPr>
      <w:r w:rsidRPr="0026338C">
        <w:rPr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2360930" cy="1404620"/>
                <wp:effectExtent l="0" t="0" r="19685" b="1460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338C" w:rsidRDefault="004C0BD9">
                            <w:r>
                              <w:t>Eingebauter Zustand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34.7pt;margin-top:1.1pt;width:185.9pt;height:110.6pt;z-index:251659264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">
                <v:textbox style="mso-fit-shape-to-text:t">
                  <w:txbxContent>
                    <w:p w:rsidR="0026338C" w:rsidRDefault="004C0BD9">
                      <w:r>
                        <w:t>Eingebauter Zustand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>
            <wp:extent cx="2371725" cy="330517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38C" w:rsidRDefault="0026338C">
      <w:pPr>
        <w:rPr>
          <w:b/>
          <w:sz w:val="40"/>
          <w:szCs w:val="40"/>
        </w:rPr>
      </w:pPr>
    </w:p>
    <w:p w:rsidR="0026338C" w:rsidRDefault="0026338C">
      <w:pPr>
        <w:rPr>
          <w:b/>
          <w:sz w:val="40"/>
          <w:szCs w:val="40"/>
        </w:rPr>
      </w:pPr>
      <w:r w:rsidRPr="0026338C">
        <w:rPr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2360930" cy="1404620"/>
                <wp:effectExtent l="0" t="0" r="19685" b="14605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338C" w:rsidRDefault="004C0BD9">
                            <w:r>
                              <w:t>Komplett ausbauen und zerlegen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margin-left:134.7pt;margin-top:1.05pt;width:185.9pt;height:110.6pt;z-index:25166131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">
                <v:textbox style="mso-fit-shape-to-text:t">
                  <w:txbxContent>
                    <w:p w:rsidR="0026338C" w:rsidRDefault="004C0BD9">
                      <w:r>
                        <w:t>Komplett ausbauen und zerlegen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>
            <wp:extent cx="2438400" cy="2847688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768" cy="285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38C" w:rsidRDefault="0026338C">
      <w:pPr>
        <w:rPr>
          <w:b/>
          <w:sz w:val="40"/>
          <w:szCs w:val="40"/>
        </w:rPr>
      </w:pPr>
    </w:p>
    <w:p w:rsidR="0026338C" w:rsidRDefault="0026338C">
      <w:pPr>
        <w:rPr>
          <w:b/>
          <w:sz w:val="40"/>
          <w:szCs w:val="40"/>
        </w:rPr>
      </w:pPr>
    </w:p>
    <w:p w:rsidR="0026338C" w:rsidRDefault="0026338C">
      <w:pPr>
        <w:rPr>
          <w:b/>
          <w:sz w:val="40"/>
          <w:szCs w:val="40"/>
        </w:rPr>
      </w:pPr>
    </w:p>
    <w:p w:rsidR="0026338C" w:rsidRDefault="0026338C">
      <w:pPr>
        <w:rPr>
          <w:b/>
          <w:sz w:val="40"/>
          <w:szCs w:val="40"/>
        </w:rPr>
      </w:pPr>
      <w:r w:rsidRPr="0026338C">
        <w:rPr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2360930" cy="1404620"/>
                <wp:effectExtent l="0" t="0" r="19685" b="14605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0BF" w:rsidRDefault="009430BF">
                            <w:r>
                              <w:t>4 x Fäden einzeln einziehen</w:t>
                            </w:r>
                          </w:p>
                          <w:p w:rsidR="0026338C" w:rsidRDefault="000E44CC">
                            <w:r>
                              <w:t>Federn ungespannt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8" type="#_x0000_t202" style="position:absolute;margin-left:134.7pt;margin-top:1.05pt;width:185.9pt;height:110.6pt;z-index:251663360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jx8JwIAAEwEAAAOAAAAZHJzL2Uyb0RvYy54bWysVNtu2zAMfR+wfxD0vthxk6w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">
                <v:textbox style="mso-fit-shape-to-text:t">
                  <w:txbxContent>
                    <w:p w:rsidR="009430BF" w:rsidRDefault="009430BF">
                      <w:r>
                        <w:t>4 x Fäden einzeln einziehen</w:t>
                      </w:r>
                    </w:p>
                    <w:p w:rsidR="0026338C" w:rsidRDefault="000E44CC">
                      <w:r>
                        <w:t>Federn ungespannt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eastAsia="Times New Roman"/>
          <w:noProof/>
          <w:lang w:eastAsia="de-DE"/>
        </w:rPr>
        <w:drawing>
          <wp:inline distT="0" distB="0" distL="0" distR="0">
            <wp:extent cx="2724150" cy="2819400"/>
            <wp:effectExtent l="0" t="0" r="0" b="0"/>
            <wp:docPr id="5" name="Grafik 5" descr="cid:a52e76ab-54a4-4228-b9c8-86820afcc672@eur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a52e76ab-54a4-4228-b9c8-86820afcc672@eur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38C" w:rsidRDefault="0026338C">
      <w:pPr>
        <w:rPr>
          <w:b/>
          <w:sz w:val="40"/>
          <w:szCs w:val="40"/>
        </w:rPr>
      </w:pPr>
    </w:p>
    <w:p w:rsidR="0026338C" w:rsidRDefault="007153F9">
      <w:pPr>
        <w:rPr>
          <w:b/>
          <w:sz w:val="40"/>
          <w:szCs w:val="40"/>
        </w:rPr>
      </w:pPr>
      <w:r w:rsidRPr="007153F9">
        <w:rPr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3452495</wp:posOffset>
                </wp:positionH>
                <wp:positionV relativeFrom="paragraph">
                  <wp:posOffset>40005</wp:posOffset>
                </wp:positionV>
                <wp:extent cx="2360930" cy="1404620"/>
                <wp:effectExtent l="0" t="0" r="22860" b="1143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3F9" w:rsidRDefault="000E44CC">
                            <w:r>
                              <w:t>Fäden entsprechend einziehen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9" type="#_x0000_t202" style="position:absolute;margin-left:271.85pt;margin-top:3.1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">
                <v:textbox style="mso-fit-shape-to-text:t">
                  <w:txbxContent>
                    <w:p w:rsidR="007153F9" w:rsidRDefault="000E44CC">
                      <w:r>
                        <w:t>Fäden entsprechend einziehen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338C">
        <w:rPr>
          <w:noProof/>
          <w:lang w:eastAsia="de-DE"/>
        </w:rPr>
        <w:drawing>
          <wp:inline distT="0" distB="0" distL="0" distR="0">
            <wp:extent cx="2686050" cy="344805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F9" w:rsidRDefault="007153F9">
      <w:pPr>
        <w:rPr>
          <w:b/>
          <w:sz w:val="40"/>
          <w:szCs w:val="40"/>
        </w:rPr>
      </w:pPr>
    </w:p>
    <w:p w:rsidR="007153F9" w:rsidRDefault="007153F9">
      <w:pPr>
        <w:rPr>
          <w:b/>
          <w:sz w:val="40"/>
          <w:szCs w:val="40"/>
        </w:rPr>
      </w:pPr>
    </w:p>
    <w:p w:rsidR="007153F9" w:rsidRDefault="007153F9">
      <w:pPr>
        <w:rPr>
          <w:b/>
          <w:sz w:val="40"/>
          <w:szCs w:val="40"/>
        </w:rPr>
      </w:pPr>
    </w:p>
    <w:p w:rsidR="007153F9" w:rsidRDefault="007153F9">
      <w:pPr>
        <w:rPr>
          <w:b/>
          <w:sz w:val="40"/>
          <w:szCs w:val="40"/>
        </w:rPr>
      </w:pPr>
    </w:p>
    <w:p w:rsidR="007153F9" w:rsidRDefault="007153F9">
      <w:pPr>
        <w:rPr>
          <w:b/>
          <w:sz w:val="40"/>
          <w:szCs w:val="40"/>
        </w:rPr>
      </w:pPr>
      <w:r w:rsidRPr="007153F9">
        <w:rPr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70485</wp:posOffset>
                </wp:positionV>
                <wp:extent cx="2360930" cy="1404620"/>
                <wp:effectExtent l="0" t="0" r="19685" b="14605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3F9" w:rsidRDefault="00461AF6">
                            <w:r>
                              <w:t>Schnüre</w:t>
                            </w:r>
                            <w:r w:rsidR="004C0BD9">
                              <w:t xml:space="preserve"> nach folgenden Muster </w:t>
                            </w:r>
                            <w:r w:rsidR="000E44CC">
                              <w:t>eingezogen</w:t>
                            </w:r>
                          </w:p>
                          <w:p w:rsidR="004C0BD9" w:rsidRPr="006E7870" w:rsidRDefault="004C0BD9">
                            <w:pPr>
                              <w:rPr>
                                <w:b/>
                              </w:rPr>
                            </w:pPr>
                            <w:r w:rsidRPr="006E7870">
                              <w:rPr>
                                <w:b/>
                              </w:rPr>
                              <w:t>2 obere Fäden nach unten ziehen</w:t>
                            </w:r>
                          </w:p>
                          <w:p w:rsidR="004C0BD9" w:rsidRPr="006E7870" w:rsidRDefault="004C0BD9">
                            <w:pPr>
                              <w:rPr>
                                <w:b/>
                              </w:rPr>
                            </w:pPr>
                            <w:r w:rsidRPr="006E7870">
                              <w:rPr>
                                <w:b/>
                              </w:rPr>
                              <w:t>2 untere Fäden nach oben ziehen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0" type="#_x0000_t202" style="position:absolute;margin-left:134.7pt;margin-top:5.55pt;width:185.9pt;height:110.6pt;z-index:251667456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">
                <v:textbox style="mso-fit-shape-to-text:t">
                  <w:txbxContent>
                    <w:p w:rsidR="007153F9" w:rsidRDefault="00461AF6">
                      <w:r>
                        <w:t>Schnüre</w:t>
                      </w:r>
                      <w:r w:rsidR="004C0BD9">
                        <w:t xml:space="preserve"> </w:t>
                      </w:r>
                      <w:proofErr w:type="gramStart"/>
                      <w:r w:rsidR="004C0BD9">
                        <w:t>nach folgenden</w:t>
                      </w:r>
                      <w:proofErr w:type="gramEnd"/>
                      <w:r w:rsidR="004C0BD9">
                        <w:t xml:space="preserve"> Muster </w:t>
                      </w:r>
                      <w:r w:rsidR="000E44CC">
                        <w:t>eingezogen</w:t>
                      </w:r>
                    </w:p>
                    <w:p w:rsidR="004C0BD9" w:rsidRPr="006E7870" w:rsidRDefault="004C0BD9">
                      <w:pPr>
                        <w:rPr>
                          <w:b/>
                        </w:rPr>
                      </w:pPr>
                      <w:r w:rsidRPr="006E7870">
                        <w:rPr>
                          <w:b/>
                        </w:rPr>
                        <w:t>2 obere Fäden nach unten ziehen</w:t>
                      </w:r>
                    </w:p>
                    <w:p w:rsidR="004C0BD9" w:rsidRPr="006E7870" w:rsidRDefault="004C0BD9">
                      <w:pPr>
                        <w:rPr>
                          <w:b/>
                        </w:rPr>
                      </w:pPr>
                      <w:r w:rsidRPr="006E7870">
                        <w:rPr>
                          <w:b/>
                        </w:rPr>
                        <w:t>2 untere Fäden nach oben ziehen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7D3BA6EF" wp14:editId="74801CC7">
            <wp:extent cx="2733675" cy="2376487"/>
            <wp:effectExtent l="7303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6457" cy="237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F9" w:rsidRDefault="007153F9">
      <w:pPr>
        <w:rPr>
          <w:b/>
          <w:sz w:val="40"/>
          <w:szCs w:val="40"/>
        </w:rPr>
      </w:pPr>
    </w:p>
    <w:p w:rsidR="007153F9" w:rsidRDefault="007153F9">
      <w:pPr>
        <w:rPr>
          <w:b/>
          <w:sz w:val="40"/>
          <w:szCs w:val="40"/>
        </w:rPr>
      </w:pPr>
      <w:r w:rsidRPr="007153F9">
        <w:rPr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59055</wp:posOffset>
                </wp:positionV>
                <wp:extent cx="2360930" cy="1404620"/>
                <wp:effectExtent l="0" t="0" r="19685" b="14605"/>
                <wp:wrapSquare wrapText="bothSides"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3F9" w:rsidRDefault="004C0BD9">
                            <w:r>
                              <w:t>Federn mit Fäden ohne Spannung ein</w:t>
                            </w:r>
                            <w:r w:rsidR="000E44CC">
                              <w:t>gezogen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1" type="#_x0000_t202" style="position:absolute;margin-left:134.7pt;margin-top:4.65pt;width:185.9pt;height:110.6pt;z-index:251669504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">
                <v:textbox style="mso-fit-shape-to-text:t">
                  <w:txbxContent>
                    <w:p w:rsidR="007153F9" w:rsidRDefault="004C0BD9">
                      <w:r>
                        <w:t>Federn mit Fäden ohne Spannung ein</w:t>
                      </w:r>
                      <w:r w:rsidR="000E44CC">
                        <w:t>gezogen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>
            <wp:extent cx="2428875" cy="3057525"/>
            <wp:effectExtent l="0" t="0" r="9525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BF" w:rsidRDefault="009430BF">
      <w:pPr>
        <w:rPr>
          <w:b/>
          <w:sz w:val="40"/>
          <w:szCs w:val="40"/>
        </w:rPr>
      </w:pPr>
    </w:p>
    <w:p w:rsidR="009430BF" w:rsidRDefault="009430BF">
      <w:pPr>
        <w:rPr>
          <w:b/>
          <w:sz w:val="40"/>
          <w:szCs w:val="40"/>
        </w:rPr>
      </w:pPr>
    </w:p>
    <w:p w:rsidR="007153F9" w:rsidRDefault="009430BF">
      <w:pPr>
        <w:rPr>
          <w:b/>
          <w:sz w:val="40"/>
          <w:szCs w:val="40"/>
        </w:rPr>
      </w:pPr>
      <w:r w:rsidRPr="007153F9">
        <w:rPr>
          <w:b/>
          <w:noProof/>
          <w:sz w:val="40"/>
          <w:szCs w:val="40"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3747853</wp:posOffset>
                </wp:positionH>
                <wp:positionV relativeFrom="paragraph">
                  <wp:posOffset>111</wp:posOffset>
                </wp:positionV>
                <wp:extent cx="2360930" cy="1404620"/>
                <wp:effectExtent l="0" t="0" r="19685" b="14605"/>
                <wp:wrapSquare wrapText="bothSides"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3F9" w:rsidRDefault="009430BF">
                            <w:r>
                              <w:t>Fliegenschutz komplett einziehen</w:t>
                            </w:r>
                          </w:p>
                          <w:p w:rsidR="009430BF" w:rsidRDefault="009430BF">
                            <w:r>
                              <w:t>2 Fäden rechts</w:t>
                            </w:r>
                          </w:p>
                          <w:p w:rsidR="009430BF" w:rsidRDefault="009430BF">
                            <w:r>
                              <w:t>2 Fäden links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2" type="#_x0000_t202" style="position:absolute;margin-left:295.1pt;margin-top:0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">
                <v:textbox style="mso-fit-shape-to-text:t">
                  <w:txbxContent>
                    <w:p w:rsidR="007153F9" w:rsidRDefault="009430BF">
                      <w:r>
                        <w:t>Fliegenschutz komplett einziehen</w:t>
                      </w:r>
                    </w:p>
                    <w:p w:rsidR="009430BF" w:rsidRDefault="009430BF">
                      <w:r>
                        <w:t>2 Fäden rechts</w:t>
                      </w:r>
                    </w:p>
                    <w:p w:rsidR="009430BF" w:rsidRDefault="009430BF">
                      <w:r>
                        <w:t>2 Fäden links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>
            <wp:extent cx="2623930" cy="2716530"/>
            <wp:effectExtent l="0" t="0" r="5080" b="7620"/>
            <wp:docPr id="193" name="Grafi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46" cy="27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F9" w:rsidRDefault="007153F9">
      <w:pPr>
        <w:rPr>
          <w:b/>
          <w:sz w:val="40"/>
          <w:szCs w:val="40"/>
        </w:rPr>
      </w:pPr>
      <w:r>
        <w:rPr>
          <w:noProof/>
          <w:lang w:eastAsia="de-DE"/>
        </w:rPr>
        <w:drawing>
          <wp:inline distT="0" distB="0" distL="0" distR="0">
            <wp:extent cx="2597426" cy="2800103"/>
            <wp:effectExtent l="0" t="0" r="0" b="63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73" cy="281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F9" w:rsidRDefault="007153F9">
      <w:pPr>
        <w:rPr>
          <w:b/>
          <w:sz w:val="40"/>
          <w:szCs w:val="40"/>
        </w:rPr>
      </w:pPr>
    </w:p>
    <w:p w:rsidR="007153F9" w:rsidRDefault="007153F9">
      <w:pPr>
        <w:rPr>
          <w:b/>
          <w:sz w:val="40"/>
          <w:szCs w:val="40"/>
        </w:rPr>
      </w:pPr>
    </w:p>
    <w:p w:rsidR="007153F9" w:rsidRDefault="007153F9">
      <w:pPr>
        <w:rPr>
          <w:b/>
          <w:sz w:val="40"/>
          <w:szCs w:val="40"/>
        </w:rPr>
      </w:pPr>
    </w:p>
    <w:p w:rsidR="007153F9" w:rsidRDefault="007153F9">
      <w:pPr>
        <w:rPr>
          <w:b/>
          <w:sz w:val="40"/>
          <w:szCs w:val="40"/>
        </w:rPr>
      </w:pPr>
    </w:p>
    <w:p w:rsidR="007153F9" w:rsidRDefault="007153F9">
      <w:pPr>
        <w:rPr>
          <w:b/>
          <w:sz w:val="40"/>
          <w:szCs w:val="40"/>
        </w:rPr>
      </w:pPr>
    </w:p>
    <w:p w:rsidR="007153F9" w:rsidRDefault="007153F9">
      <w:pPr>
        <w:rPr>
          <w:b/>
          <w:sz w:val="40"/>
          <w:szCs w:val="40"/>
        </w:rPr>
      </w:pPr>
    </w:p>
    <w:p w:rsidR="007153F9" w:rsidRDefault="007153F9">
      <w:pPr>
        <w:rPr>
          <w:b/>
          <w:sz w:val="40"/>
          <w:szCs w:val="40"/>
        </w:rPr>
      </w:pPr>
      <w:r>
        <w:rPr>
          <w:noProof/>
          <w:lang w:eastAsia="de-DE"/>
        </w:rPr>
        <w:drawing>
          <wp:inline distT="0" distB="0" distL="0" distR="0">
            <wp:extent cx="2438400" cy="2333625"/>
            <wp:effectExtent l="0" t="0" r="0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F9" w:rsidRDefault="007153F9">
      <w:pPr>
        <w:rPr>
          <w:b/>
          <w:sz w:val="40"/>
          <w:szCs w:val="40"/>
        </w:rPr>
      </w:pPr>
    </w:p>
    <w:p w:rsidR="007153F9" w:rsidRDefault="007153F9">
      <w:pPr>
        <w:rPr>
          <w:b/>
          <w:sz w:val="40"/>
          <w:szCs w:val="40"/>
        </w:rPr>
      </w:pPr>
    </w:p>
    <w:p w:rsidR="007153F9" w:rsidRDefault="007153F9">
      <w:pPr>
        <w:rPr>
          <w:b/>
          <w:sz w:val="40"/>
          <w:szCs w:val="40"/>
        </w:rPr>
      </w:pPr>
      <w:r w:rsidRPr="007153F9">
        <w:rPr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2360930" cy="1404620"/>
                <wp:effectExtent l="0" t="0" r="19685" b="14605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3F9" w:rsidRDefault="000E44CC">
                            <w:r>
                              <w:t>Endkappen wieder aufschrauben</w:t>
                            </w:r>
                          </w:p>
                          <w:p w:rsidR="000E44CC" w:rsidRDefault="000E44CC">
                            <w:r>
                              <w:t>Fäden entsprechend einfädeln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3" type="#_x0000_t202" style="position:absolute;margin-left:134.7pt;margin-top:.15pt;width:185.9pt;height:110.6pt;z-index:25167564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">
                <v:textbox style="mso-fit-shape-to-text:t">
                  <w:txbxContent>
                    <w:p w:rsidR="007153F9" w:rsidRDefault="000E44CC">
                      <w:r>
                        <w:t>Endkappen wieder aufschrauben</w:t>
                      </w:r>
                    </w:p>
                    <w:p w:rsidR="000E44CC" w:rsidRDefault="000E44CC">
                      <w:r>
                        <w:t>Fäden entsprechend einfädeln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>
            <wp:extent cx="2438400" cy="21336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54" cy="21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F9" w:rsidRDefault="007153F9">
      <w:pPr>
        <w:rPr>
          <w:b/>
          <w:sz w:val="40"/>
          <w:szCs w:val="40"/>
        </w:rPr>
      </w:pPr>
    </w:p>
    <w:p w:rsidR="007153F9" w:rsidRDefault="007153F9">
      <w:pPr>
        <w:rPr>
          <w:b/>
          <w:sz w:val="40"/>
          <w:szCs w:val="40"/>
        </w:rPr>
      </w:pPr>
      <w:r>
        <w:rPr>
          <w:noProof/>
          <w:lang w:eastAsia="de-DE"/>
        </w:rPr>
        <w:drawing>
          <wp:inline distT="0" distB="0" distL="0" distR="0">
            <wp:extent cx="2464904" cy="2181225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808" cy="218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F9" w:rsidRDefault="007153F9">
      <w:pPr>
        <w:rPr>
          <w:b/>
          <w:sz w:val="40"/>
          <w:szCs w:val="40"/>
        </w:rPr>
      </w:pPr>
    </w:p>
    <w:p w:rsidR="007153F9" w:rsidRDefault="00531876">
      <w:pPr>
        <w:rPr>
          <w:b/>
          <w:sz w:val="40"/>
          <w:szCs w:val="40"/>
        </w:rPr>
      </w:pPr>
      <w:r>
        <w:rPr>
          <w:noProof/>
          <w:lang w:eastAsia="de-DE"/>
        </w:rPr>
        <w:drawing>
          <wp:inline distT="0" distB="0" distL="0" distR="0">
            <wp:extent cx="3723861" cy="2390775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824" cy="240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76" w:rsidRDefault="00531876">
      <w:pPr>
        <w:rPr>
          <w:b/>
          <w:sz w:val="40"/>
          <w:szCs w:val="40"/>
        </w:rPr>
      </w:pPr>
    </w:p>
    <w:p w:rsidR="00531876" w:rsidRDefault="00531876">
      <w:pPr>
        <w:rPr>
          <w:b/>
          <w:sz w:val="40"/>
          <w:szCs w:val="40"/>
        </w:rPr>
      </w:pPr>
      <w:r>
        <w:rPr>
          <w:noProof/>
          <w:lang w:eastAsia="de-DE"/>
        </w:rPr>
        <w:drawing>
          <wp:inline distT="0" distB="0" distL="0" distR="0">
            <wp:extent cx="3670852" cy="2600325"/>
            <wp:effectExtent l="0" t="0" r="635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991" cy="261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76" w:rsidRDefault="00531876">
      <w:pPr>
        <w:rPr>
          <w:b/>
          <w:sz w:val="40"/>
          <w:szCs w:val="40"/>
        </w:rPr>
      </w:pPr>
    </w:p>
    <w:p w:rsidR="00531876" w:rsidRDefault="00531876">
      <w:pPr>
        <w:rPr>
          <w:b/>
          <w:sz w:val="40"/>
          <w:szCs w:val="40"/>
        </w:rPr>
      </w:pPr>
      <w:r>
        <w:rPr>
          <w:noProof/>
          <w:lang w:eastAsia="de-DE"/>
        </w:rPr>
        <w:drawing>
          <wp:inline distT="0" distB="0" distL="0" distR="0">
            <wp:extent cx="3737113" cy="268605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113" cy="269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76" w:rsidRDefault="00531876">
      <w:pPr>
        <w:rPr>
          <w:b/>
          <w:sz w:val="40"/>
          <w:szCs w:val="40"/>
        </w:rPr>
      </w:pPr>
    </w:p>
    <w:p w:rsidR="00531876" w:rsidRDefault="00531876">
      <w:pPr>
        <w:rPr>
          <w:b/>
          <w:sz w:val="40"/>
          <w:szCs w:val="40"/>
        </w:rPr>
      </w:pPr>
      <w:r>
        <w:rPr>
          <w:noProof/>
          <w:lang w:eastAsia="de-DE"/>
        </w:rPr>
        <w:drawing>
          <wp:inline distT="0" distB="0" distL="0" distR="0">
            <wp:extent cx="2425148" cy="236220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968" cy="236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76" w:rsidRDefault="00531876">
      <w:pPr>
        <w:rPr>
          <w:b/>
          <w:sz w:val="40"/>
          <w:szCs w:val="40"/>
        </w:rPr>
      </w:pPr>
      <w:r w:rsidRPr="00531876">
        <w:rPr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2360930" cy="1404620"/>
                <wp:effectExtent l="0" t="0" r="19685" b="14605"/>
                <wp:wrapSquare wrapText="bothSides"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876" w:rsidRDefault="00FC6F9B">
                            <w:r>
                              <w:t>Kassetten und Fliegenschutz zusammenstecken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4" type="#_x0000_t202" style="position:absolute;margin-left:134.7pt;margin-top:.15pt;width:185.9pt;height:110.6pt;z-index:251677696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">
                <v:textbox style="mso-fit-shape-to-text:t">
                  <w:txbxContent>
                    <w:p w:rsidR="00531876" w:rsidRDefault="00FC6F9B">
                      <w:r>
                        <w:t>Kassetten und Fliegenschutz zusammenstecken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>
            <wp:extent cx="2476500" cy="3076575"/>
            <wp:effectExtent l="0" t="0" r="0" b="952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76" w:rsidRDefault="00531876">
      <w:pPr>
        <w:rPr>
          <w:b/>
          <w:sz w:val="40"/>
          <w:szCs w:val="40"/>
        </w:rPr>
      </w:pPr>
    </w:p>
    <w:p w:rsidR="00531876" w:rsidRDefault="00FC6F9B">
      <w:pPr>
        <w:rPr>
          <w:b/>
          <w:sz w:val="40"/>
          <w:szCs w:val="40"/>
        </w:rPr>
      </w:pPr>
      <w:r w:rsidRPr="00940DF8">
        <w:rPr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3496062</wp:posOffset>
                </wp:positionH>
                <wp:positionV relativeFrom="paragraph">
                  <wp:posOffset>15820</wp:posOffset>
                </wp:positionV>
                <wp:extent cx="2360930" cy="1343025"/>
                <wp:effectExtent l="0" t="0" r="19685" b="28575"/>
                <wp:wrapSquare wrapText="bothSides"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DF8" w:rsidRDefault="00FC6F9B">
                            <w:r>
                              <w:t>2 obere Fäden in Klemme einführen und lose fixieren</w:t>
                            </w:r>
                          </w:p>
                          <w:p w:rsidR="00FC6F9B" w:rsidRDefault="00FC6F9B">
                            <w:r>
                              <w:t>2 untere Fäden in Klemme einführen und lose fixieren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5" type="#_x0000_t202" style="position:absolute;margin-left:275.3pt;margin-top:1.25pt;width:185.9pt;height:105.75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">
                <v:textbox>
                  <w:txbxContent>
                    <w:p w:rsidR="00940DF8" w:rsidRDefault="00FC6F9B">
                      <w:r>
                        <w:t>2 obere Fäden in Klemme einführen und lose fixieren</w:t>
                      </w:r>
                    </w:p>
                    <w:p w:rsidR="00FC6F9B" w:rsidRDefault="00FC6F9B">
                      <w:r>
                        <w:t>2 untere Fäden in Klemme einführen und lose fixieren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2B75">
        <w:rPr>
          <w:noProof/>
          <w:lang w:eastAsia="de-DE"/>
        </w:rPr>
        <w:drawing>
          <wp:inline distT="0" distB="0" distL="0" distR="0">
            <wp:extent cx="2476500" cy="253365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DF8" w:rsidRDefault="00940DF8">
      <w:pPr>
        <w:rPr>
          <w:b/>
          <w:sz w:val="40"/>
          <w:szCs w:val="40"/>
        </w:rPr>
      </w:pPr>
    </w:p>
    <w:p w:rsidR="00531876" w:rsidRDefault="00940DF8">
      <w:pPr>
        <w:rPr>
          <w:b/>
          <w:sz w:val="40"/>
          <w:szCs w:val="40"/>
        </w:rPr>
      </w:pPr>
      <w:r w:rsidRPr="00940DF8">
        <w:rPr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2360930" cy="1404620"/>
                <wp:effectExtent l="0" t="0" r="19685" b="14605"/>
                <wp:wrapSquare wrapText="bothSides"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DF8" w:rsidRDefault="00FC6F9B">
                            <w:r>
                              <w:t xml:space="preserve">Fäden bis ca. 2 cm  Ende  Bodenschiene fest fixieren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6" type="#_x0000_t202" style="position:absolute;margin-left:134.7pt;margin-top:.15pt;width:185.9pt;height:110.6pt;z-index:25168179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">
                <v:textbox style="mso-fit-shape-to-text:t">
                  <w:txbxContent>
                    <w:p w:rsidR="00940DF8" w:rsidRDefault="00FC6F9B">
                      <w:r>
                        <w:t xml:space="preserve">Fäden bis ca. 2 </w:t>
                      </w:r>
                      <w:proofErr w:type="gramStart"/>
                      <w:r>
                        <w:t>cm  Ende</w:t>
                      </w:r>
                      <w:proofErr w:type="gramEnd"/>
                      <w:r>
                        <w:t xml:space="preserve">  Bodenschiene fest fixieren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>
            <wp:extent cx="2457450" cy="2562225"/>
            <wp:effectExtent l="0" t="0" r="0" b="952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DF8" w:rsidRDefault="00FC6F9B">
      <w:pPr>
        <w:rPr>
          <w:b/>
          <w:sz w:val="40"/>
          <w:szCs w:val="40"/>
        </w:rPr>
      </w:pPr>
      <w:r w:rsidRPr="00940DF8">
        <w:rPr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10243</wp:posOffset>
                </wp:positionV>
                <wp:extent cx="2360930" cy="1404620"/>
                <wp:effectExtent l="0" t="0" r="19685" b="20320"/>
                <wp:wrapSquare wrapText="bothSides"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DF8" w:rsidRDefault="00FC6F9B">
                            <w:r>
                              <w:t>Fäden bis Ende obere Schiene ziehen und Klemme fest fixieren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7" type="#_x0000_t202" style="position:absolute;margin-left:134.7pt;margin-top:.8pt;width:185.9pt;height:110.6pt;z-index:251683840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">
                <v:textbox style="mso-fit-shape-to-text:t">
                  <w:txbxContent>
                    <w:p w:rsidR="00940DF8" w:rsidRDefault="00FC6F9B">
                      <w:r>
                        <w:t>Fäden bis Ende obere Schiene ziehen und Klemme fest fixieren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304F3635" wp14:editId="69DF6A70">
            <wp:extent cx="2457450" cy="2952606"/>
            <wp:effectExtent l="0" t="0" r="0" b="63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20" cy="29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DF8" w:rsidRDefault="00940DF8">
      <w:pPr>
        <w:rPr>
          <w:b/>
          <w:sz w:val="40"/>
          <w:szCs w:val="40"/>
        </w:rPr>
      </w:pPr>
    </w:p>
    <w:p w:rsidR="00940DF8" w:rsidRDefault="00940DF8">
      <w:pPr>
        <w:rPr>
          <w:b/>
          <w:sz w:val="40"/>
          <w:szCs w:val="40"/>
        </w:rPr>
      </w:pPr>
    </w:p>
    <w:p w:rsidR="00940DF8" w:rsidRDefault="00940DF8">
      <w:pPr>
        <w:rPr>
          <w:b/>
          <w:sz w:val="40"/>
          <w:szCs w:val="40"/>
        </w:rPr>
      </w:pPr>
    </w:p>
    <w:p w:rsidR="00940DF8" w:rsidRPr="0026338C" w:rsidRDefault="00FC6F9B">
      <w:pPr>
        <w:rPr>
          <w:b/>
          <w:sz w:val="40"/>
          <w:szCs w:val="40"/>
        </w:rPr>
      </w:pPr>
      <w:r w:rsidRPr="00FC6F9B">
        <w:rPr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10326</wp:posOffset>
                </wp:positionV>
                <wp:extent cx="2360930" cy="516255"/>
                <wp:effectExtent l="0" t="0" r="19685" b="17145"/>
                <wp:wrapSquare wrapText="bothSides"/>
                <wp:docPr id="19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68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F9B" w:rsidRDefault="00FC6F9B">
                            <w:r>
                              <w:t>In umgekehrter Reihenfolge wieder in Fahrzeug einbauen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8" type="#_x0000_t202" style="position:absolute;margin-left:134.7pt;margin-top:.8pt;width:185.9pt;height:40.65pt;z-index:251685888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">
                <v:textbox>
                  <w:txbxContent>
                    <w:p w:rsidR="00FC6F9B" w:rsidRDefault="00FC6F9B">
                      <w:r>
                        <w:t>In umgekehrter Reihenfolge wieder in Fahrzeug einbauen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0BD9" w:rsidRPr="004C0BD9">
        <w:rPr>
          <w:b/>
          <w:noProof/>
          <w:sz w:val="40"/>
          <w:szCs w:val="40"/>
          <w:lang w:eastAsia="de-DE"/>
        </w:rPr>
        <w:drawing>
          <wp:inline distT="0" distB="0" distL="0" distR="0" wp14:anchorId="1C9D5972" wp14:editId="6DF6D677">
            <wp:extent cx="3246782" cy="5009743"/>
            <wp:effectExtent l="0" t="0" r="0" b="635"/>
            <wp:docPr id="192" name="Grafi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65390" cy="503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0DF8" w:rsidRPr="0026338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38C"/>
    <w:rsid w:val="000E44CC"/>
    <w:rsid w:val="00142B75"/>
    <w:rsid w:val="0026338C"/>
    <w:rsid w:val="00345EB7"/>
    <w:rsid w:val="00461AF6"/>
    <w:rsid w:val="00481059"/>
    <w:rsid w:val="004C0BD9"/>
    <w:rsid w:val="004D42A3"/>
    <w:rsid w:val="00531876"/>
    <w:rsid w:val="006E7870"/>
    <w:rsid w:val="007153F9"/>
    <w:rsid w:val="00940DF8"/>
    <w:rsid w:val="009430BF"/>
    <w:rsid w:val="00B9686B"/>
    <w:rsid w:val="00FC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57C3A8-50F2-4A0A-9B00-2D54F1027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78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78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cid:a52e76ab-54a4-4228-b9c8-86820afcc672@eurprd08.prod.outlook.com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5D81E057.dotm</Template>
  <TotalTime>0</TotalTime>
  <Pages>16</Pages>
  <Words>24</Words>
  <Characters>158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Jochen Heidinger</dc:creator>
  <cp:keywords/>
  <dc:description/>
  <cp:lastModifiedBy>Kollmann,Paul</cp:lastModifiedBy>
  <cp:revision>2</cp:revision>
  <cp:lastPrinted>2018-09-07T11:55:00Z</cp:lastPrinted>
  <dcterms:created xsi:type="dcterms:W3CDTF">2018-09-14T06:59:00Z</dcterms:created>
  <dcterms:modified xsi:type="dcterms:W3CDTF">2018-09-14T06:59:00Z</dcterms:modified>
</cp:coreProperties>
</file>